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C6E" w:rsidRPr="00513C6E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Pr="00513C6E">
        <w:rPr>
          <w:rFonts w:ascii="TIM Sans Light" w:hAnsi="TIM Sans Light"/>
          <w:i w:val="0"/>
          <w:sz w:val="18"/>
          <w:szCs w:val="18"/>
        </w:rPr>
        <w:t>Spett</w:t>
      </w:r>
      <w:r>
        <w:rPr>
          <w:rFonts w:ascii="TIM Sans Light" w:hAnsi="TIM Sans Light"/>
          <w:i w:val="0"/>
          <w:sz w:val="18"/>
          <w:szCs w:val="18"/>
        </w:rPr>
        <w:t>.</w:t>
      </w:r>
      <w:r w:rsidR="000E6C06">
        <w:rPr>
          <w:rFonts w:ascii="TIM Sans Light" w:hAnsi="TIM Sans Light"/>
          <w:i w:val="0"/>
          <w:sz w:val="18"/>
          <w:szCs w:val="18"/>
        </w:rPr>
        <w:t xml:space="preserve">le </w:t>
      </w:r>
      <w:r w:rsidR="001912AE" w:rsidRPr="001912AE">
        <w:rPr>
          <w:rFonts w:ascii="TIM Sans Light" w:hAnsi="TIM Sans Light"/>
          <w:b/>
          <w:i w:val="0"/>
          <w:sz w:val="18"/>
          <w:szCs w:val="18"/>
        </w:rPr>
        <w:t>COMUNE DI INDUNO OLONA</w:t>
      </w:r>
    </w:p>
    <w:p w:rsidR="00513C6E" w:rsidRPr="00513C6E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Pr="00513C6E">
        <w:rPr>
          <w:rFonts w:ascii="TIM Sans Light" w:hAnsi="TIM Sans Light"/>
          <w:i w:val="0"/>
          <w:sz w:val="18"/>
          <w:szCs w:val="18"/>
        </w:rPr>
        <w:t xml:space="preserve">c.a. </w:t>
      </w:r>
      <w:r w:rsidR="001912AE">
        <w:rPr>
          <w:rFonts w:ascii="TIM Sans Light" w:hAnsi="TIM Sans Light"/>
          <w:i w:val="0"/>
          <w:sz w:val="18"/>
          <w:szCs w:val="18"/>
        </w:rPr>
        <w:t>Protocollo</w:t>
      </w:r>
    </w:p>
    <w:p w:rsidR="00513C6E" w:rsidRPr="00513C6E" w:rsidRDefault="00513C6E" w:rsidP="00513C6E">
      <w:pPr>
        <w:pStyle w:val="StileindirizzoAllineatoasinistraPrimariga0cm"/>
        <w:spacing w:line="260" w:lineRule="exact"/>
        <w:ind w:left="5040"/>
        <w:rPr>
          <w:rFonts w:ascii="TIM Sans Light" w:hAnsi="TIM Sans Light"/>
          <w:i w:val="0"/>
          <w:sz w:val="18"/>
          <w:szCs w:val="18"/>
        </w:rPr>
      </w:pPr>
      <w:r w:rsidRPr="00513C6E">
        <w:rPr>
          <w:rFonts w:ascii="TIM Sans Light" w:hAnsi="TIM Sans Light"/>
          <w:i w:val="0"/>
          <w:sz w:val="18"/>
          <w:szCs w:val="18"/>
        </w:rPr>
        <w:t>Mail:</w:t>
      </w:r>
      <w:r w:rsidR="00257B08">
        <w:rPr>
          <w:rFonts w:ascii="TIM Sans Light" w:hAnsi="TIM Sans Light"/>
          <w:i w:val="0"/>
          <w:sz w:val="18"/>
          <w:szCs w:val="18"/>
        </w:rPr>
        <w:t xml:space="preserve"> </w:t>
      </w:r>
      <w:r w:rsidR="001912AE" w:rsidRPr="001912AE">
        <w:rPr>
          <w:rFonts w:ascii="TIM Sans Light" w:hAnsi="TIM Sans Light"/>
          <w:i w:val="0"/>
          <w:sz w:val="16"/>
          <w:szCs w:val="18"/>
        </w:rPr>
        <w:t>PROTOCOLLO@COMUNE.INDUNO-OLONA.VA.IT</w:t>
      </w:r>
    </w:p>
    <w:p w:rsidR="00054496" w:rsidRPr="00A00343" w:rsidRDefault="00513C6E" w:rsidP="00513C6E">
      <w:pPr>
        <w:pStyle w:val="StileindirizzoAllineatoasinistraPrimariga0cm"/>
        <w:spacing w:line="260" w:lineRule="exact"/>
        <w:rPr>
          <w:rFonts w:ascii="TIM Sans Light" w:hAnsi="TIM Sans Light"/>
          <w:i w:val="0"/>
          <w:sz w:val="18"/>
          <w:szCs w:val="18"/>
        </w:rPr>
      </w:pPr>
      <w:r>
        <w:rPr>
          <w:rFonts w:ascii="TIM Sans Light" w:hAnsi="TIM Sans Light"/>
          <w:i w:val="0"/>
          <w:sz w:val="18"/>
          <w:szCs w:val="18"/>
        </w:rPr>
        <w:tab/>
      </w:r>
      <w:r w:rsidR="008C4B23">
        <w:rPr>
          <w:rFonts w:ascii="TIM Sans Light" w:hAnsi="TIM Sans Light"/>
          <w:b/>
          <w:i w:val="0"/>
          <w:sz w:val="18"/>
          <w:szCs w:val="18"/>
        </w:rPr>
        <w:t xml:space="preserve">Scadenza </w:t>
      </w:r>
      <w:r w:rsidR="00257B08">
        <w:rPr>
          <w:rFonts w:ascii="TIM Sans Light" w:hAnsi="TIM Sans Light"/>
          <w:b/>
          <w:i w:val="0"/>
          <w:sz w:val="18"/>
          <w:szCs w:val="18"/>
        </w:rPr>
        <w:t>rinnovo 24 mesi</w:t>
      </w:r>
      <w:r w:rsidR="000E6C06">
        <w:rPr>
          <w:rFonts w:ascii="TIM Sans Light" w:hAnsi="TIM Sans Light"/>
          <w:b/>
          <w:i w:val="0"/>
          <w:sz w:val="18"/>
          <w:szCs w:val="18"/>
        </w:rPr>
        <w:t xml:space="preserve">: </w:t>
      </w:r>
      <w:r w:rsidR="00530D04" w:rsidRPr="00530D04">
        <w:rPr>
          <w:rFonts w:ascii="TIM Sans Light" w:hAnsi="TIM Sans Light"/>
          <w:b/>
          <w:i w:val="0"/>
          <w:sz w:val="18"/>
          <w:szCs w:val="18"/>
        </w:rPr>
        <w:t>06/11/2023</w:t>
      </w: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5624D8" w:rsidRPr="00A00343" w:rsidRDefault="005624D8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054496" w:rsidRPr="00A00343" w:rsidRDefault="0005449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D64D55" w:rsidRPr="00513C6E" w:rsidRDefault="00CB4593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i/>
          <w:sz w:val="18"/>
          <w:szCs w:val="18"/>
        </w:rPr>
      </w:pPr>
      <w:r>
        <w:rPr>
          <w:rFonts w:ascii="TIM Sans Light" w:hAnsi="TIM Sans Light" w:cs="Arial"/>
          <w:b/>
          <w:i/>
          <w:sz w:val="18"/>
          <w:szCs w:val="18"/>
        </w:rPr>
        <w:t xml:space="preserve">Ivrea, </w:t>
      </w:r>
      <w:r w:rsidR="00257B08">
        <w:rPr>
          <w:rFonts w:ascii="TIM Sans Light" w:hAnsi="TIM Sans Light" w:cs="Arial"/>
          <w:b/>
          <w:i/>
          <w:sz w:val="18"/>
          <w:szCs w:val="18"/>
        </w:rPr>
        <w:t>05/06/2023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i/>
          <w:sz w:val="18"/>
          <w:szCs w:val="18"/>
        </w:rPr>
      </w:pPr>
    </w:p>
    <w:p w:rsidR="00513C6E" w:rsidRPr="00566BDC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i/>
          <w:sz w:val="18"/>
          <w:szCs w:val="18"/>
        </w:rPr>
      </w:pPr>
    </w:p>
    <w:p w:rsidR="000E6C06" w:rsidRDefault="00D7610F" w:rsidP="00AA6ADD">
      <w:pPr>
        <w:spacing w:line="260" w:lineRule="exact"/>
        <w:rPr>
          <w:rFonts w:ascii="TIM Sans Light" w:hAnsi="TIM Sans Light"/>
          <w:sz w:val="18"/>
          <w:szCs w:val="18"/>
        </w:rPr>
      </w:pPr>
      <w:r w:rsidRPr="00A00343">
        <w:rPr>
          <w:rFonts w:ascii="TIM Sans Light" w:hAnsi="TIM Sans Light"/>
          <w:sz w:val="18"/>
          <w:szCs w:val="18"/>
        </w:rPr>
        <w:t xml:space="preserve">Oggetto: </w:t>
      </w:r>
      <w:r w:rsidR="00402E81">
        <w:rPr>
          <w:rFonts w:ascii="TIM Sans Light" w:hAnsi="TIM Sans Light"/>
          <w:sz w:val="18"/>
          <w:szCs w:val="18"/>
        </w:rPr>
        <w:t>Proposta di P</w:t>
      </w:r>
      <w:r w:rsidR="00513C6E" w:rsidRPr="00513C6E">
        <w:rPr>
          <w:rFonts w:ascii="TIM Sans Light" w:hAnsi="TIM Sans Light"/>
          <w:sz w:val="18"/>
          <w:szCs w:val="18"/>
        </w:rPr>
        <w:t>roroga</w:t>
      </w:r>
      <w:r w:rsidR="00402E81">
        <w:rPr>
          <w:rFonts w:ascii="TIM Sans Light" w:hAnsi="TIM Sans Light"/>
          <w:sz w:val="18"/>
          <w:szCs w:val="18"/>
        </w:rPr>
        <w:t xml:space="preserve"> </w:t>
      </w:r>
      <w:r w:rsidR="00513C6E" w:rsidRPr="00513C6E">
        <w:rPr>
          <w:rFonts w:ascii="TIM Sans Light" w:hAnsi="TIM Sans Light"/>
          <w:sz w:val="18"/>
          <w:szCs w:val="18"/>
        </w:rPr>
        <w:t>del contratto di noleggio fotocopiatrici in Convenzione C</w:t>
      </w:r>
      <w:r w:rsidR="00513C6E">
        <w:rPr>
          <w:rFonts w:ascii="TIM Sans Light" w:hAnsi="TIM Sans Light"/>
          <w:sz w:val="18"/>
          <w:szCs w:val="18"/>
        </w:rPr>
        <w:t>ONSIP</w:t>
      </w:r>
      <w:r w:rsidR="000E6C06">
        <w:rPr>
          <w:rFonts w:ascii="TIM Sans Light" w:hAnsi="TIM Sans Light"/>
          <w:sz w:val="18"/>
          <w:szCs w:val="18"/>
        </w:rPr>
        <w:t xml:space="preserve"> </w:t>
      </w:r>
      <w:r w:rsidR="00283C13">
        <w:rPr>
          <w:rFonts w:ascii="TIM Sans Light" w:hAnsi="TIM Sans Light"/>
          <w:sz w:val="18"/>
          <w:szCs w:val="18"/>
        </w:rPr>
        <w:t>25</w:t>
      </w:r>
    </w:p>
    <w:p w:rsidR="00D7610F" w:rsidRPr="00530D04" w:rsidRDefault="00513C6E" w:rsidP="00530D04">
      <w:pPr>
        <w:spacing w:line="260" w:lineRule="exact"/>
        <w:rPr>
          <w:rFonts w:ascii="TIM Sans Light" w:hAnsi="TIM Sans Light"/>
          <w:b/>
          <w:sz w:val="18"/>
          <w:szCs w:val="18"/>
        </w:rPr>
      </w:pPr>
      <w:r w:rsidRPr="00513C6E">
        <w:rPr>
          <w:rFonts w:ascii="TIM Sans Light" w:hAnsi="TIM Sans Light"/>
          <w:sz w:val="18"/>
          <w:szCs w:val="18"/>
        </w:rPr>
        <w:t xml:space="preserve">Ordine N° </w:t>
      </w:r>
      <w:bookmarkStart w:id="0" w:name="_GoBack"/>
      <w:r w:rsidR="00530D04" w:rsidRPr="00530D04">
        <w:rPr>
          <w:rFonts w:ascii="TIM Sans Light" w:hAnsi="TIM Sans Light"/>
          <w:b/>
          <w:sz w:val="18"/>
          <w:szCs w:val="18"/>
        </w:rPr>
        <w:t>K00525</w:t>
      </w:r>
      <w:bookmarkEnd w:id="0"/>
    </w:p>
    <w:p w:rsidR="00D64D55" w:rsidRPr="00A00343" w:rsidRDefault="00D64D55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</w:rPr>
      </w:pPr>
    </w:p>
    <w:p w:rsidR="00513C6E" w:rsidRPr="00513C6E" w:rsidRDefault="00D7610F" w:rsidP="00513C6E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  <w:r w:rsidRPr="00A00343">
        <w:rPr>
          <w:rFonts w:ascii="TIM Sans Light" w:hAnsi="TIM Sans Light"/>
          <w:sz w:val="18"/>
          <w:szCs w:val="18"/>
        </w:rPr>
        <w:tab/>
      </w:r>
      <w:r w:rsidR="00513C6E" w:rsidRPr="00513C6E">
        <w:rPr>
          <w:rFonts w:ascii="TIM Sans Light" w:hAnsi="TIM Sans Light" w:cs="Arial"/>
          <w:sz w:val="18"/>
          <w:szCs w:val="18"/>
        </w:rPr>
        <w:t>Gentile Cliente,</w:t>
      </w:r>
    </w:p>
    <w:p w:rsidR="00105CF6" w:rsidRPr="00A00343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</w:rPr>
      </w:pPr>
      <w:r w:rsidRPr="00513C6E">
        <w:rPr>
          <w:rFonts w:ascii="TIM Sans Light" w:hAnsi="TIM Sans Light" w:cs="Arial"/>
          <w:sz w:val="18"/>
          <w:szCs w:val="18"/>
        </w:rPr>
        <w:t xml:space="preserve">è imminente la scadenza del contratto di “Fornitura in noleggio di macchine fotocopiatrici </w:t>
      </w:r>
      <w:r>
        <w:rPr>
          <w:rFonts w:ascii="TIM Sans Light" w:hAnsi="TIM Sans Light" w:cs="Arial"/>
          <w:sz w:val="18"/>
          <w:szCs w:val="18"/>
        </w:rPr>
        <w:t>digitali e dei servizi connessi</w:t>
      </w:r>
      <w:r w:rsidRPr="00513C6E">
        <w:rPr>
          <w:rFonts w:ascii="TIM Sans Light" w:hAnsi="TIM Sans Light" w:cs="Arial"/>
          <w:sz w:val="18"/>
          <w:szCs w:val="18"/>
        </w:rPr>
        <w:t xml:space="preserve">” in data </w:t>
      </w:r>
      <w:r w:rsidR="00530D04" w:rsidRPr="00530D04">
        <w:rPr>
          <w:rFonts w:ascii="TIM Sans Light" w:hAnsi="TIM Sans Light"/>
          <w:b/>
          <w:sz w:val="18"/>
          <w:szCs w:val="18"/>
        </w:rPr>
        <w:t>06/11/2023</w:t>
      </w:r>
      <w:r w:rsidRPr="00513C6E">
        <w:rPr>
          <w:rFonts w:ascii="TIM Sans Light" w:hAnsi="TIM Sans Light" w:cs="Arial"/>
          <w:sz w:val="18"/>
          <w:szCs w:val="18"/>
        </w:rPr>
        <w:t>, da Voi sottoscritto con la nostra Società, aderendo</w:t>
      </w:r>
      <w:r>
        <w:rPr>
          <w:rFonts w:ascii="TIM Sans Light" w:hAnsi="TIM Sans Light" w:cs="Arial"/>
          <w:sz w:val="18"/>
          <w:szCs w:val="18"/>
        </w:rPr>
        <w:t xml:space="preserve"> alla Convenzione CONSIP</w:t>
      </w:r>
      <w:r w:rsidR="00B273A9">
        <w:rPr>
          <w:rFonts w:ascii="TIM Sans Light" w:hAnsi="TIM Sans Light" w:cs="Arial"/>
          <w:sz w:val="18"/>
          <w:szCs w:val="18"/>
        </w:rPr>
        <w:t xml:space="preserve"> FOTOCOPIATRICI </w:t>
      </w:r>
      <w:r w:rsidR="006D7DA0">
        <w:rPr>
          <w:rFonts w:ascii="TIM Sans Light" w:hAnsi="TIM Sans Light" w:cs="Arial"/>
          <w:sz w:val="18"/>
          <w:szCs w:val="18"/>
        </w:rPr>
        <w:t>25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</w:rPr>
      </w:pPr>
    </w:p>
    <w:p w:rsidR="00B273A9" w:rsidRDefault="00513C6E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  <w:r w:rsidRPr="00B273A9">
        <w:rPr>
          <w:rFonts w:ascii="TIM Sans Light" w:hAnsi="TIM Sans Light" w:cs="Arial"/>
          <w:b/>
          <w:sz w:val="18"/>
          <w:szCs w:val="18"/>
          <w:u w:val="single"/>
        </w:rPr>
        <w:t>Matricole</w:t>
      </w:r>
      <w:r w:rsidRPr="00513C6E">
        <w:rPr>
          <w:rFonts w:ascii="TIM Sans Light" w:hAnsi="TIM Sans Light" w:cs="Arial"/>
          <w:b/>
          <w:sz w:val="18"/>
          <w:szCs w:val="18"/>
        </w:rPr>
        <w:t xml:space="preserve">: </w:t>
      </w:r>
      <w:r w:rsidR="00530D04" w:rsidRPr="00530D04">
        <w:rPr>
          <w:rFonts w:ascii="TIM Sans Light" w:hAnsi="TIM Sans Light" w:cs="Arial"/>
          <w:b/>
          <w:sz w:val="18"/>
          <w:szCs w:val="18"/>
        </w:rPr>
        <w:t>VKZ6101838</w:t>
      </w: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B273A9" w:rsidRDefault="00B273A9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</w:p>
    <w:p w:rsidR="00513C6E" w:rsidRPr="00513C6E" w:rsidRDefault="00105CF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b/>
          <w:sz w:val="18"/>
          <w:szCs w:val="18"/>
        </w:rPr>
      </w:pPr>
      <w:r w:rsidRPr="00513C6E">
        <w:rPr>
          <w:rFonts w:ascii="TIM Sans Light" w:hAnsi="TIM Sans Light" w:cs="Arial"/>
          <w:b/>
          <w:sz w:val="18"/>
          <w:szCs w:val="18"/>
        </w:rPr>
        <w:tab/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>Siamo certi che in questo periodo avete avuto modo di apprezzare la qualità e l’affidabilità delle apparecchiature in uso, oltre alla efficienza del “servizio prestato”.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Le apparecchiature suddette, da una verifica fatta circa lo stato d’uso, risultano essere pienamente affidabili e in grado di supportare volumi di lavoro importanti anche per più anni.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402E81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Con la presente ci è quindi gradito confermarle la disponibilità della scrivente a pr</w:t>
      </w:r>
      <w:r w:rsidR="00257B08">
        <w:rPr>
          <w:rFonts w:ascii="TIM Sans Light" w:hAnsi="TIM Sans Light" w:cs="Arial"/>
          <w:sz w:val="18"/>
          <w:szCs w:val="18"/>
          <w:lang w:val="pt-BR"/>
        </w:rPr>
        <w:t xml:space="preserve">orogare il contratto in essere </w:t>
      </w:r>
      <w:r w:rsidRPr="00513C6E">
        <w:rPr>
          <w:rFonts w:ascii="TIM Sans Light" w:hAnsi="TIM Sans Light" w:cs="Arial"/>
          <w:sz w:val="18"/>
          <w:szCs w:val="18"/>
          <w:lang w:val="pt-BR"/>
        </w:rPr>
        <w:t>alle medesime condizioni del contratto attuale</w:t>
      </w:r>
      <w:r w:rsidR="00257B08">
        <w:rPr>
          <w:rFonts w:ascii="TIM Sans Light" w:hAnsi="TIM Sans Light" w:cs="Arial"/>
          <w:sz w:val="18"/>
          <w:szCs w:val="18"/>
          <w:lang w:val="pt-BR"/>
        </w:rPr>
        <w:t>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Le eventuali copie eccedenti Vi saranno</w:t>
      </w:r>
      <w:r w:rsidR="00402E81">
        <w:rPr>
          <w:rFonts w:ascii="TIM Sans Light" w:hAnsi="TIM Sans Light" w:cs="Arial"/>
          <w:sz w:val="18"/>
          <w:szCs w:val="18"/>
          <w:lang w:val="pt-BR"/>
        </w:rPr>
        <w:t xml:space="preserve"> fatturate alla scadenza della P</w:t>
      </w:r>
      <w:r w:rsidRPr="00513C6E">
        <w:rPr>
          <w:rFonts w:ascii="TIM Sans Light" w:hAnsi="TIM Sans Light" w:cs="Arial"/>
          <w:sz w:val="18"/>
          <w:szCs w:val="18"/>
          <w:lang w:val="pt-BR"/>
        </w:rPr>
        <w:t>roroga, al prezzo unitario già previsto nel contratto in scadenza.</w:t>
      </w:r>
    </w:p>
    <w:p w:rsidR="00513C6E" w:rsidRPr="00513C6E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</w:p>
    <w:p w:rsidR="00105CF6" w:rsidRPr="00A00343" w:rsidRDefault="00513C6E" w:rsidP="00513C6E">
      <w:pPr>
        <w:tabs>
          <w:tab w:val="left" w:pos="567"/>
        </w:tabs>
        <w:spacing w:line="260" w:lineRule="exact"/>
        <w:jc w:val="both"/>
        <w:rPr>
          <w:rFonts w:ascii="TIM Sans Light" w:hAnsi="TIM Sans Light" w:cs="Arial"/>
          <w:sz w:val="18"/>
          <w:szCs w:val="18"/>
          <w:lang w:val="pt-BR"/>
        </w:rPr>
      </w:pPr>
      <w:r w:rsidRPr="00513C6E">
        <w:rPr>
          <w:rFonts w:ascii="TIM Sans Light" w:hAnsi="TIM Sans Light" w:cs="Arial"/>
          <w:sz w:val="18"/>
          <w:szCs w:val="18"/>
          <w:lang w:val="pt-BR"/>
        </w:rPr>
        <w:tab/>
        <w:t>Per qualsiasi chiarimento in merito, Vi invitiamo a contattarci al numero telefonico</w:t>
      </w:r>
      <w:r w:rsidR="00283C13">
        <w:rPr>
          <w:rFonts w:ascii="TIM Sans Light" w:hAnsi="TIM Sans Light" w:cs="Arial"/>
          <w:sz w:val="18"/>
          <w:szCs w:val="18"/>
          <w:lang w:val="pt-BR"/>
        </w:rPr>
        <w:t xml:space="preserve"> 8005502</w:t>
      </w:r>
      <w:r w:rsidR="00283C13" w:rsidRPr="00847CFE">
        <w:rPr>
          <w:rFonts w:ascii="TIM Sans Light" w:hAnsi="TIM Sans Light" w:cs="Arial"/>
          <w:sz w:val="18"/>
          <w:szCs w:val="18"/>
          <w:lang w:val="pt-BR"/>
        </w:rPr>
        <w:t>70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, in orario </w:t>
      </w:r>
      <w:r w:rsidRPr="00513C6E">
        <w:rPr>
          <w:rFonts w:ascii="TIM Sans Light" w:hAnsi="TIM Sans Light" w:cs="Arial"/>
          <w:b/>
          <w:sz w:val="18"/>
          <w:szCs w:val="18"/>
          <w:lang w:val="pt-BR"/>
        </w:rPr>
        <w:t>8,30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 – </w:t>
      </w:r>
      <w:r w:rsidRPr="00513C6E">
        <w:rPr>
          <w:rFonts w:ascii="TIM Sans Light" w:hAnsi="TIM Sans Light" w:cs="Arial"/>
          <w:b/>
          <w:sz w:val="18"/>
          <w:szCs w:val="18"/>
          <w:lang w:val="pt-BR"/>
        </w:rPr>
        <w:t>17,30</w:t>
      </w:r>
      <w:r w:rsidRPr="00513C6E">
        <w:rPr>
          <w:rFonts w:ascii="TIM Sans Light" w:hAnsi="TIM Sans Light" w:cs="Arial"/>
          <w:sz w:val="18"/>
          <w:szCs w:val="18"/>
          <w:lang w:val="pt-BR"/>
        </w:rPr>
        <w:t xml:space="preserve"> dal lunedì al venerdì.</w:t>
      </w:r>
    </w:p>
    <w:p w:rsidR="00105CF6" w:rsidRPr="00A00343" w:rsidRDefault="00105CF6" w:rsidP="00AA6ADD">
      <w:pPr>
        <w:tabs>
          <w:tab w:val="left" w:pos="567"/>
        </w:tabs>
        <w:spacing w:line="260" w:lineRule="exact"/>
        <w:rPr>
          <w:rFonts w:ascii="TIM Sans Light" w:hAnsi="TIM Sans Light" w:cs="Arial"/>
          <w:sz w:val="18"/>
          <w:szCs w:val="18"/>
          <w:lang w:val="pt-BR"/>
        </w:rPr>
      </w:pPr>
    </w:p>
    <w:p w:rsidR="00CD2410" w:rsidRDefault="00CD2410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CD2410" w:rsidRDefault="00CD2410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D772B" w:rsidRDefault="005D772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AA6ADD" w:rsidRPr="00402E81" w:rsidRDefault="00513C6E" w:rsidP="00402E81">
      <w:pPr>
        <w:pStyle w:val="Paragrafoelenco"/>
        <w:numPr>
          <w:ilvl w:val="0"/>
          <w:numId w:val="8"/>
        </w:num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 w:rsidRPr="00402E81">
        <w:rPr>
          <w:rFonts w:ascii="TIM Sans Light" w:hAnsi="TIM Sans Light"/>
          <w:sz w:val="18"/>
          <w:szCs w:val="18"/>
          <w:lang w:val="pt-BR"/>
        </w:rPr>
        <w:lastRenderedPageBreak/>
        <w:t xml:space="preserve">Vi chiediamo di confermare il Vostro interesse restituendoci controfirmato il presente documento, indicando la data di scadenza della richiesta di </w:t>
      </w:r>
      <w:r w:rsidRPr="00402E81">
        <w:rPr>
          <w:rFonts w:ascii="TIM Sans Light" w:hAnsi="TIM Sans Light"/>
          <w:b/>
          <w:sz w:val="18"/>
          <w:szCs w:val="18"/>
          <w:u w:val="single"/>
          <w:lang w:val="pt-BR"/>
        </w:rPr>
        <w:t>proroga</w:t>
      </w:r>
      <w:r w:rsidRPr="00402E81">
        <w:rPr>
          <w:rFonts w:ascii="TIM Sans Light" w:hAnsi="TIM Sans Light"/>
          <w:sz w:val="18"/>
          <w:szCs w:val="18"/>
          <w:lang w:val="pt-BR"/>
        </w:rPr>
        <w:t xml:space="preserve">, alla email </w:t>
      </w:r>
      <w:r w:rsidR="00283C13">
        <w:rPr>
          <w:rFonts w:ascii="TIM Sans Light" w:hAnsi="TIM Sans Light"/>
          <w:b/>
          <w:sz w:val="18"/>
          <w:szCs w:val="18"/>
          <w:lang w:val="pt-BR"/>
        </w:rPr>
        <w:t>consip25</w:t>
      </w:r>
      <w:r w:rsidRPr="00402E81">
        <w:rPr>
          <w:rFonts w:ascii="TIM Sans Light" w:hAnsi="TIM Sans Light"/>
          <w:b/>
          <w:sz w:val="18"/>
          <w:szCs w:val="18"/>
          <w:lang w:val="pt-BR"/>
        </w:rPr>
        <w:t>@olivetti.com</w:t>
      </w:r>
      <w:r w:rsidRPr="00402E81">
        <w:rPr>
          <w:rFonts w:ascii="TIM Sans Light" w:hAnsi="TIM Sans Light"/>
          <w:sz w:val="18"/>
          <w:szCs w:val="18"/>
          <w:lang w:val="pt-BR"/>
        </w:rPr>
        <w:t>, quale accettazione dell’offerta. Successivamente Vi verranno inviati i documenti per la formalizzazione contrattuale.</w:t>
      </w: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FF5FCB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FF5FCB">
        <w:rPr>
          <w:rFonts w:ascii="TIM Sans Light" w:hAnsi="TIM Sans Light"/>
          <w:b/>
          <w:sz w:val="18"/>
          <w:szCs w:val="18"/>
          <w:u w:val="single"/>
          <w:lang w:val="pt-BR"/>
        </w:rPr>
        <w:t xml:space="preserve">Periodo di </w:t>
      </w:r>
      <w:r w:rsidR="00513C6E" w:rsidRPr="00402E81">
        <w:rPr>
          <w:rFonts w:ascii="TIM Sans Light" w:hAnsi="TIM Sans Light"/>
          <w:b/>
          <w:sz w:val="18"/>
          <w:szCs w:val="18"/>
          <w:u w:val="single"/>
          <w:lang w:val="pt-BR"/>
        </w:rPr>
        <w:t>proroga</w:t>
      </w:r>
      <w:r w:rsidR="00513C6E" w:rsidRPr="00513C6E">
        <w:rPr>
          <w:rFonts w:ascii="TIM Sans Light" w:hAnsi="TIM Sans Light"/>
          <w:sz w:val="18"/>
          <w:szCs w:val="18"/>
          <w:lang w:val="pt-BR"/>
        </w:rPr>
        <w:t xml:space="preserve">: </w:t>
      </w:r>
      <w:r w:rsidR="00257B08">
        <w:rPr>
          <w:rFonts w:ascii="TIM Sans Light" w:hAnsi="TIM Sans Light"/>
          <w:sz w:val="18"/>
          <w:szCs w:val="18"/>
          <w:lang w:val="pt-BR"/>
        </w:rPr>
        <w:t xml:space="preserve">   N° _____ mesi   </w:t>
      </w:r>
      <w:r w:rsidR="00EC4E6D">
        <w:rPr>
          <w:rFonts w:ascii="TIM Sans Light" w:hAnsi="TIM Sans Light"/>
          <w:sz w:val="18"/>
          <w:szCs w:val="18"/>
          <w:lang w:val="pt-BR"/>
        </w:rPr>
        <w:t xml:space="preserve"> 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  <w:t xml:space="preserve">         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_______________________</w:t>
      </w:r>
      <w:r w:rsidR="007773C1">
        <w:rPr>
          <w:rFonts w:ascii="TIM Sans Light" w:hAnsi="TIM Sans Light"/>
          <w:sz w:val="18"/>
          <w:szCs w:val="18"/>
          <w:lang w:val="pt-BR"/>
        </w:rPr>
        <w:t>___</w:t>
      </w:r>
      <w:r w:rsidRPr="00513C6E">
        <w:rPr>
          <w:rFonts w:ascii="TIM Sans Light" w:hAnsi="TIM Sans Light"/>
          <w:sz w:val="18"/>
          <w:szCs w:val="18"/>
          <w:lang w:val="pt-BR"/>
        </w:rPr>
        <w:t xml:space="preserve">__,             </w:t>
      </w:r>
      <w:r w:rsidR="007773C1">
        <w:rPr>
          <w:rFonts w:ascii="TIM Sans Light" w:hAnsi="TIM Sans Light"/>
          <w:sz w:val="18"/>
          <w:szCs w:val="18"/>
          <w:lang w:val="pt-BR"/>
        </w:rPr>
        <w:t xml:space="preserve">       </w:t>
      </w:r>
      <w:r w:rsidRPr="00513C6E">
        <w:rPr>
          <w:rFonts w:ascii="TIM Sans Light" w:hAnsi="TIM Sans Light"/>
          <w:sz w:val="18"/>
          <w:szCs w:val="18"/>
          <w:lang w:val="pt-BR"/>
        </w:rPr>
        <w:tab/>
        <w:t>________________________________</w:t>
      </w:r>
    </w:p>
    <w:p w:rsid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(luogo e  data )</w:t>
      </w:r>
      <w:r w:rsidRPr="00513C6E">
        <w:rPr>
          <w:rFonts w:ascii="TIM Sans Light" w:hAnsi="TIM Sans Light"/>
          <w:sz w:val="18"/>
          <w:szCs w:val="18"/>
          <w:lang w:val="pt-BR"/>
        </w:rPr>
        <w:tab/>
        <w:t xml:space="preserve"> </w:t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 w:rsidRPr="00513C6E"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>(</w:t>
      </w:r>
      <w:r w:rsidRPr="00513C6E">
        <w:rPr>
          <w:rFonts w:ascii="TIM Sans Light" w:hAnsi="TIM Sans Light"/>
          <w:sz w:val="18"/>
          <w:szCs w:val="18"/>
          <w:lang w:val="pt-BR"/>
        </w:rPr>
        <w:t>Timbro e firma Cliente)</w:t>
      </w:r>
    </w:p>
    <w:p w:rsidR="00D11305" w:rsidRDefault="00D11305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D11305" w:rsidRPr="00513C6E" w:rsidRDefault="00D11305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513C6E" w:rsidRPr="00513C6E" w:rsidRDefault="00513C6E" w:rsidP="00513C6E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42F9B" w:rsidRDefault="00142F9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42F9B" w:rsidRDefault="00142F9B" w:rsidP="00AA6ADD">
      <w:pPr>
        <w:tabs>
          <w:tab w:val="left" w:pos="567"/>
        </w:tabs>
        <w:spacing w:line="260" w:lineRule="exact"/>
        <w:rPr>
          <w:rFonts w:ascii="TIM Sans Light" w:hAnsi="TIM Sans Light"/>
          <w:sz w:val="18"/>
          <w:szCs w:val="18"/>
          <w:lang w:val="pt-BR"/>
        </w:rPr>
      </w:pPr>
    </w:p>
    <w:p w:rsidR="00123C38" w:rsidRDefault="00142F9B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 w:rsidRPr="00513C6E">
        <w:rPr>
          <w:rFonts w:ascii="TIM Sans Light" w:hAnsi="TIM Sans Light"/>
          <w:sz w:val="18"/>
          <w:szCs w:val="18"/>
          <w:lang w:val="pt-BR"/>
        </w:rPr>
        <w:t>In attesa di un Vostro cortese e positivo riscontro, ci è gradita l’occasi</w:t>
      </w:r>
      <w:r w:rsidR="00123C38">
        <w:rPr>
          <w:rFonts w:ascii="TIM Sans Light" w:hAnsi="TIM Sans Light"/>
          <w:sz w:val="18"/>
          <w:szCs w:val="18"/>
          <w:lang w:val="pt-BR"/>
        </w:rPr>
        <w:t>one per porgere cordiali saluti</w:t>
      </w:r>
    </w:p>
    <w:p w:rsidR="00257B08" w:rsidRDefault="00257B0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</w:p>
    <w:p w:rsidR="00257B08" w:rsidRDefault="00257B0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</w:p>
    <w:p w:rsidR="00142F9B" w:rsidRDefault="00123C3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>
        <w:rPr>
          <w:rFonts w:ascii="TIM Sans Light" w:hAnsi="TIM Sans Light"/>
          <w:sz w:val="18"/>
          <w:szCs w:val="18"/>
          <w:lang w:val="pt-BR"/>
        </w:rPr>
        <w:t xml:space="preserve">                                                                                                                                                           </w:t>
      </w:r>
      <w:r w:rsidR="00142F9B" w:rsidRPr="00513C6E">
        <w:rPr>
          <w:rFonts w:ascii="TIM Sans Light" w:hAnsi="TIM Sans Light"/>
          <w:sz w:val="18"/>
          <w:szCs w:val="18"/>
          <w:lang w:val="pt-BR"/>
        </w:rPr>
        <w:t>Olivetti Helpline Italia</w:t>
      </w:r>
    </w:p>
    <w:p w:rsidR="00123C38" w:rsidRDefault="00123C38" w:rsidP="00123C38">
      <w:pPr>
        <w:tabs>
          <w:tab w:val="left" w:pos="567"/>
        </w:tabs>
        <w:spacing w:line="260" w:lineRule="exact"/>
        <w:jc w:val="both"/>
        <w:rPr>
          <w:rFonts w:ascii="TIM Sans Light" w:hAnsi="TIM Sans Light"/>
          <w:sz w:val="18"/>
          <w:szCs w:val="18"/>
          <w:lang w:val="pt-BR"/>
        </w:rPr>
      </w:pP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  <w:r>
        <w:rPr>
          <w:rFonts w:ascii="TIM Sans Light" w:hAnsi="TIM Sans Light"/>
          <w:sz w:val="18"/>
          <w:szCs w:val="18"/>
          <w:lang w:val="pt-BR"/>
        </w:rPr>
        <w:tab/>
      </w:r>
    </w:p>
    <w:sectPr w:rsidR="00123C38" w:rsidSect="005D772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701" w:header="113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2B4" w:rsidRDefault="00BF32B4">
      <w:r>
        <w:separator/>
      </w:r>
    </w:p>
  </w:endnote>
  <w:endnote w:type="continuationSeparator" w:id="0">
    <w:p w:rsidR="00BF32B4" w:rsidRDefault="00BF3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 Sans Light">
    <w:altName w:val="Nyala"/>
    <w:charset w:val="00"/>
    <w:family w:val="roman"/>
    <w:pitch w:val="variable"/>
    <w:sig w:usb0="A000006F" w:usb1="4000207A" w:usb2="00000000" w:usb3="00000000" w:csb0="00000093" w:csb1="00000000"/>
    <w:embedRegular r:id="rId1" w:fontKey="{12FC15C2-FD26-4E9C-B645-60D10D71FFCC}"/>
    <w:embedBold r:id="rId2" w:fontKey="{466A829A-B9F0-4B41-9FCD-0E299D058EC2}"/>
    <w:embedItalic r:id="rId3" w:fontKey="{00C42DEA-BFF9-4445-B950-E2063EEA8FE8}"/>
    <w:embedBoldItalic r:id="rId4" w:fontKey="{80CFFF42-0614-45C2-B0AA-1563B500B9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S Me Light">
    <w:altName w:val="Franklin Gothic Medium Cond"/>
    <w:charset w:val="00"/>
    <w:family w:val="auto"/>
    <w:pitch w:val="variable"/>
    <w:sig w:usb0="00000001" w:usb1="5000606A" w:usb2="00000000" w:usb3="00000000" w:csb0="00000093" w:csb1="00000000"/>
  </w:font>
  <w:font w:name="TIM Sans">
    <w:altName w:val="Nyala"/>
    <w:charset w:val="00"/>
    <w:family w:val="roman"/>
    <w:pitch w:val="variable"/>
    <w:sig w:usb0="A000006F" w:usb1="4000207A" w:usb2="00000000" w:usb3="00000000" w:csb0="00000093" w:csb1="00000000"/>
    <w:embedRegular r:id="rId5" w:fontKey="{8D5DA7AD-8C91-484B-9A9C-F21BAFCA2968}"/>
    <w:embedBold r:id="rId6" w:fontKey="{5106866D-46C4-4E6B-AFDC-07554EA927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496" w:rsidRPr="00054496" w:rsidRDefault="009C409B" w:rsidP="00054496">
    <w:pPr>
      <w:pStyle w:val="Pidipagina"/>
      <w:tabs>
        <w:tab w:val="clear" w:pos="4819"/>
        <w:tab w:val="center" w:pos="3969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9510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10226040</wp:posOffset>
              </wp:positionV>
              <wp:extent cx="7560310" cy="274955"/>
              <wp:effectExtent l="0" t="0" r="0" b="10795"/>
              <wp:wrapNone/>
              <wp:docPr id="9" name="MSIPCM45c24d93a72223000fdd31d1" descr="{&quot;HashCode&quot;:-142134146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C409B" w:rsidRPr="009C409B" w:rsidRDefault="009C409B" w:rsidP="009C409B">
                          <w:pPr>
                            <w:jc w:val="center"/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45c24d93a72223000fdd31d1" o:spid="_x0000_s1026" type="#_x0000_t202" alt="{&quot;HashCode&quot;:-1421341466,&quot;Height&quot;:841.0,&quot;Width&quot;:595.0,&quot;Placement&quot;:&quot;Footer&quot;,&quot;Index&quot;:&quot;Primary&quot;,&quot;Section&quot;:1,&quot;Top&quot;:0.0,&quot;Left&quot;:0.0}" style="position:absolute;margin-left:0;margin-top:805.2pt;width:595.3pt;height:21.6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" o:allowincell="f" filled="f" stroked="f" strokeweight=".5pt">
              <v:textbox inset=",0,,0">
                <w:txbxContent>
                  <w:p w:rsidR="009C409B" w:rsidRPr="009C409B" w:rsidRDefault="009C409B" w:rsidP="009C409B">
                    <w:pPr>
                      <w:jc w:val="center"/>
                      <w:rPr>
                        <w:rFonts w:ascii="TIM Sans" w:hAnsi="TIM Sans"/>
                        <w:color w:val="4472C4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E82" w:rsidRPr="00A00343" w:rsidRDefault="009C409B" w:rsidP="001D2E82">
    <w:pPr>
      <w:pStyle w:val="Pidipagina"/>
      <w:tabs>
        <w:tab w:val="clear" w:pos="4819"/>
        <w:tab w:val="center" w:pos="3969"/>
      </w:tabs>
      <w:spacing w:line="200" w:lineRule="exact"/>
      <w:rPr>
        <w:rFonts w:ascii="TIM Sans" w:hAnsi="TIM Sans"/>
        <w:b/>
        <w:color w:val="004691"/>
        <w:sz w:val="16"/>
        <w:szCs w:val="16"/>
      </w:rPr>
    </w:pPr>
    <w:bookmarkStart w:id="1" w:name="_Hlk69216489"/>
    <w:r>
      <w:rPr>
        <w:rFonts w:ascii="TIM Sans" w:hAnsi="TIM Sans"/>
        <w:b/>
        <w:noProof/>
        <w:color w:val="004691"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96128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10226040</wp:posOffset>
              </wp:positionV>
              <wp:extent cx="7560310" cy="274955"/>
              <wp:effectExtent l="0" t="0" r="0" b="10795"/>
              <wp:wrapNone/>
              <wp:docPr id="10" name="MSIPCM926e42eea38c084ef77ba2f2" descr="{&quot;HashCode&quot;:-1421341466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4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9C409B" w:rsidRPr="009C409B" w:rsidRDefault="009C409B" w:rsidP="009C409B">
                          <w:pPr>
                            <w:jc w:val="center"/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SIPCM926e42eea38c084ef77ba2f2" o:spid="_x0000_s1027" type="#_x0000_t202" alt="{&quot;HashCode&quot;:-1421341466,&quot;Height&quot;:841.0,&quot;Width&quot;:595.0,&quot;Placement&quot;:&quot;Footer&quot;,&quot;Index&quot;:&quot;FirstPage&quot;,&quot;Section&quot;:1,&quot;Top&quot;:0.0,&quot;Left&quot;:0.0}" style="position:absolute;margin-left:0;margin-top:805.2pt;width:595.3pt;height:21.6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" o:allowincell="f" filled="f" stroked="f" strokeweight=".5pt">
              <v:textbox inset=",0,,0">
                <w:txbxContent>
                  <w:p w:rsidR="009C409B" w:rsidRPr="009C409B" w:rsidRDefault="009C409B" w:rsidP="009C409B">
                    <w:pPr>
                      <w:jc w:val="center"/>
                      <w:rPr>
                        <w:rFonts w:ascii="TIM Sans" w:hAnsi="TIM Sans"/>
                        <w:color w:val="4472C4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1ADF">
      <w:rPr>
        <w:rFonts w:ascii="TIM Sans" w:hAnsi="TIM Sans"/>
        <w:b/>
        <w:color w:val="004691"/>
        <w:sz w:val="16"/>
        <w:szCs w:val="16"/>
      </w:rPr>
      <w:t>Olivetti</w:t>
    </w:r>
    <w:r w:rsidR="00330B4E">
      <w:rPr>
        <w:rFonts w:ascii="TIM Sans" w:hAnsi="TIM Sans"/>
        <w:b/>
        <w:color w:val="004691"/>
        <w:sz w:val="16"/>
        <w:szCs w:val="16"/>
      </w:rPr>
      <w:t xml:space="preserve"> S.p.A.</w:t>
    </w:r>
    <w:r w:rsidR="001D2E82">
      <w:rPr>
        <w:rFonts w:ascii="TIM Sans" w:hAnsi="TIM Sans"/>
        <w:b/>
        <w:color w:val="004691"/>
        <w:sz w:val="16"/>
        <w:szCs w:val="16"/>
      </w:rPr>
      <w:t xml:space="preserve"> </w:t>
    </w:r>
  </w:p>
  <w:tbl>
    <w:tblPr>
      <w:tblW w:w="9425" w:type="dxa"/>
      <w:tblInd w:w="5" w:type="dxa"/>
      <w:tblLook w:val="04A0" w:firstRow="1" w:lastRow="0" w:firstColumn="1" w:lastColumn="0" w:noHBand="0" w:noVBand="1"/>
    </w:tblPr>
    <w:tblGrid>
      <w:gridCol w:w="4889"/>
      <w:gridCol w:w="4536"/>
    </w:tblGrid>
    <w:tr w:rsidR="001D2E82" w:rsidRPr="00A00343" w:rsidTr="009E169B">
      <w:tc>
        <w:tcPr>
          <w:tcW w:w="4889" w:type="dxa"/>
          <w:shd w:val="clear" w:color="auto" w:fill="auto"/>
          <w:tcMar>
            <w:left w:w="0" w:type="dxa"/>
          </w:tcMar>
        </w:tcPr>
        <w:p w:rsidR="001D2E82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  <w:p w:rsidR="00330B4E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>Con unico azionista Gruppo TIM</w:t>
          </w:r>
        </w:p>
        <w:p w:rsidR="001D2E82" w:rsidRPr="00A00343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Direzione e coordinamento TIM </w:t>
          </w:r>
          <w:r w:rsidR="006C1607">
            <w:rPr>
              <w:rFonts w:ascii="TIM Sans" w:hAnsi="TIM Sans"/>
              <w:color w:val="004691"/>
              <w:sz w:val="14"/>
              <w:szCs w:val="14"/>
            </w:rPr>
            <w:t>S.p.A.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Sede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legale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: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Strada Monte Navale 2/C, 10015 Ivrea (TO</w:t>
          </w:r>
          <w:r>
            <w:rPr>
              <w:rFonts w:ascii="TIM Sans" w:hAnsi="TIM Sans"/>
              <w:color w:val="004691"/>
              <w:sz w:val="14"/>
              <w:szCs w:val="14"/>
            </w:rPr>
            <w:t>)</w:t>
          </w:r>
        </w:p>
        <w:p w:rsidR="00802EDF" w:rsidRPr="00802EDF" w:rsidRDefault="00802EDF" w:rsidP="00802EDF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802EDF">
            <w:rPr>
              <w:rFonts w:ascii="TIM Sans" w:hAnsi="TIM Sans"/>
              <w:color w:val="004691"/>
              <w:sz w:val="14"/>
              <w:szCs w:val="14"/>
            </w:rPr>
            <w:t>PEC: adminpec@olivetti.telecompost.it</w:t>
          </w:r>
        </w:p>
        <w:p w:rsidR="001D2E82" w:rsidRPr="00A00343" w:rsidRDefault="00330B4E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>www.olivetti.com</w:t>
          </w:r>
        </w:p>
      </w:tc>
      <w:tc>
        <w:tcPr>
          <w:tcW w:w="4536" w:type="dxa"/>
          <w:shd w:val="clear" w:color="auto" w:fill="auto"/>
        </w:tcPr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  <w:p w:rsidR="00330B4E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>Cod</w:t>
          </w:r>
          <w:r>
            <w:rPr>
              <w:rFonts w:ascii="TIM Sans" w:hAnsi="TIM Sans"/>
              <w:color w:val="004691"/>
              <w:sz w:val="14"/>
              <w:szCs w:val="14"/>
            </w:rPr>
            <w:t xml:space="preserve">ice 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Fisc</w:t>
          </w:r>
          <w:r>
            <w:rPr>
              <w:rFonts w:ascii="TIM Sans" w:hAnsi="TIM Sans"/>
              <w:color w:val="004691"/>
              <w:sz w:val="14"/>
              <w:szCs w:val="14"/>
            </w:rPr>
            <w:t>ale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/P. IVA e Iscrizione al Registro delle Imprese</w:t>
          </w:r>
          <w:r>
            <w:rPr>
              <w:rFonts w:ascii="TIM Sans" w:hAnsi="TIM Sans"/>
              <w:color w:val="004691"/>
              <w:sz w:val="14"/>
              <w:szCs w:val="14"/>
            </w:rPr>
            <w:t xml:space="preserve"> 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di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Torino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: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 xml:space="preserve"> 02298700010</w:t>
          </w:r>
        </w:p>
        <w:p w:rsidR="001D2E82" w:rsidRPr="00A00343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>
            <w:rPr>
              <w:rFonts w:ascii="TIM Sans" w:hAnsi="TIM Sans"/>
              <w:color w:val="004691"/>
              <w:sz w:val="14"/>
              <w:szCs w:val="14"/>
            </w:rPr>
            <w:t xml:space="preserve">REA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di Torino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 </w:t>
          </w:r>
          <w:r w:rsidR="00330B4E">
            <w:rPr>
              <w:rFonts w:ascii="TIM Sans" w:hAnsi="TIM Sans"/>
              <w:color w:val="004691"/>
              <w:sz w:val="14"/>
              <w:szCs w:val="14"/>
            </w:rPr>
            <w:t>547040</w:t>
          </w:r>
        </w:p>
        <w:p w:rsidR="001D2E82" w:rsidRDefault="001D2E82" w:rsidP="001D2E82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  <w:r w:rsidRPr="00A00343">
            <w:rPr>
              <w:rFonts w:ascii="TIM Sans" w:hAnsi="TIM Sans"/>
              <w:color w:val="004691"/>
              <w:sz w:val="14"/>
              <w:szCs w:val="14"/>
            </w:rPr>
            <w:t xml:space="preserve">Capitale Sociale € </w:t>
          </w:r>
          <w:r w:rsidR="00802EDF" w:rsidRPr="00802EDF">
            <w:rPr>
              <w:rFonts w:ascii="TIM Sans" w:hAnsi="TIM Sans"/>
              <w:color w:val="004691"/>
              <w:sz w:val="14"/>
              <w:szCs w:val="14"/>
            </w:rPr>
            <w:t xml:space="preserve">11.000.000,00 </w:t>
          </w:r>
          <w:r w:rsidRPr="00A00343">
            <w:rPr>
              <w:rFonts w:ascii="TIM Sans" w:hAnsi="TIM Sans"/>
              <w:color w:val="004691"/>
              <w:sz w:val="14"/>
              <w:szCs w:val="14"/>
            </w:rPr>
            <w:t>interamente versato</w:t>
          </w:r>
        </w:p>
        <w:p w:rsidR="00802EDF" w:rsidRPr="00A00343" w:rsidRDefault="00802EDF" w:rsidP="00802EDF">
          <w:pPr>
            <w:pStyle w:val="Pidipagina"/>
            <w:spacing w:line="200" w:lineRule="exact"/>
            <w:rPr>
              <w:rFonts w:ascii="TIM Sans" w:hAnsi="TIM Sans"/>
              <w:color w:val="004691"/>
              <w:sz w:val="14"/>
              <w:szCs w:val="14"/>
            </w:rPr>
          </w:pPr>
        </w:p>
      </w:tc>
    </w:tr>
    <w:bookmarkEnd w:id="1"/>
  </w:tbl>
  <w:p w:rsidR="00323B25" w:rsidRPr="00D40194" w:rsidRDefault="00323B25" w:rsidP="00271836">
    <w:pPr>
      <w:pStyle w:val="Pidipagina"/>
      <w:spacing w:line="200" w:lineRule="exact"/>
      <w:rPr>
        <w:rFonts w:ascii="TIM Sans" w:hAnsi="TIM Sans"/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2B4" w:rsidRDefault="00BF32B4">
      <w:r>
        <w:separator/>
      </w:r>
    </w:p>
  </w:footnote>
  <w:footnote w:type="continuationSeparator" w:id="0">
    <w:p w:rsidR="00BF32B4" w:rsidRDefault="00BF32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496" w:rsidRPr="00323B25" w:rsidRDefault="009C409B" w:rsidP="00054496">
    <w:pPr>
      <w:pStyle w:val="Intestazione"/>
      <w:spacing w:line="240" w:lineRule="exact"/>
      <w:rPr>
        <w:rFonts w:ascii="FS Me Light" w:hAnsi="FS Me Light"/>
        <w:sz w:val="18"/>
        <w:szCs w:val="18"/>
      </w:rPr>
    </w:pPr>
    <w:r>
      <w:rPr>
        <w:rFonts w:ascii="TIM Sans Light" w:hAnsi="TIM Sans Light"/>
        <w:i/>
        <w:noProof/>
        <w:sz w:val="18"/>
        <w:szCs w:val="18"/>
        <w:lang w:eastAsia="it-IT"/>
      </w:rPr>
      <w:drawing>
        <wp:anchor distT="0" distB="0" distL="114300" distR="114300" simplePos="0" relativeHeight="251694080" behindDoc="1" locked="0" layoutInCell="1" allowOverlap="1" wp14:anchorId="1B92B31F" wp14:editId="65EE637B">
          <wp:simplePos x="0" y="0"/>
          <wp:positionH relativeFrom="margin">
            <wp:align>left</wp:align>
          </wp:positionH>
          <wp:positionV relativeFrom="paragraph">
            <wp:posOffset>14846</wp:posOffset>
          </wp:positionV>
          <wp:extent cx="1555750" cy="552450"/>
          <wp:effectExtent l="0" t="0" r="6350" b="0"/>
          <wp:wrapTight wrapText="bothSides">
            <wp:wrapPolygon edited="0">
              <wp:start x="264" y="0"/>
              <wp:lineTo x="0" y="2234"/>
              <wp:lineTo x="0" y="19366"/>
              <wp:lineTo x="264" y="20855"/>
              <wp:lineTo x="8464" y="20855"/>
              <wp:lineTo x="21424" y="17131"/>
              <wp:lineTo x="21424" y="7448"/>
              <wp:lineTo x="8199" y="0"/>
              <wp:lineTo x="264" y="0"/>
            </wp:wrapPolygon>
          </wp:wrapTight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ivetti_2021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  <w:p w:rsidR="00054496" w:rsidRPr="00323B25" w:rsidRDefault="00054496" w:rsidP="00054496">
    <w:pPr>
      <w:pStyle w:val="Intestazione"/>
      <w:spacing w:line="240" w:lineRule="exact"/>
      <w:rPr>
        <w:rFonts w:ascii="FS Me Light" w:hAnsi="FS Me Light"/>
        <w:sz w:val="18"/>
        <w:szCs w:val="18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8A2" w:rsidRPr="00A00343" w:rsidRDefault="009C409B" w:rsidP="007F3200">
    <w:pPr>
      <w:pStyle w:val="Intestazione"/>
      <w:tabs>
        <w:tab w:val="left" w:pos="1560"/>
      </w:tabs>
      <w:spacing w:line="240" w:lineRule="exact"/>
      <w:rPr>
        <w:rFonts w:ascii="TIM Sans Light" w:hAnsi="TIM Sans Light"/>
        <w:sz w:val="18"/>
        <w:szCs w:val="18"/>
      </w:rPr>
    </w:pPr>
    <w:r>
      <w:rPr>
        <w:rFonts w:ascii="TIM Sans Light" w:hAnsi="TIM Sans Light"/>
        <w:i/>
        <w:noProof/>
        <w:sz w:val="18"/>
        <w:szCs w:val="18"/>
        <w:lang w:eastAsia="it-IT"/>
      </w:rPr>
      <w:drawing>
        <wp:anchor distT="0" distB="0" distL="114300" distR="114300" simplePos="0" relativeHeight="251692032" behindDoc="1" locked="0" layoutInCell="1" allowOverlap="1" wp14:anchorId="1B92B31F" wp14:editId="65EE637B">
          <wp:simplePos x="0" y="0"/>
          <wp:positionH relativeFrom="margin">
            <wp:align>left</wp:align>
          </wp:positionH>
          <wp:positionV relativeFrom="paragraph">
            <wp:posOffset>14846</wp:posOffset>
          </wp:positionV>
          <wp:extent cx="1555750" cy="552450"/>
          <wp:effectExtent l="0" t="0" r="6350" b="0"/>
          <wp:wrapTight wrapText="bothSides">
            <wp:wrapPolygon edited="0">
              <wp:start x="264" y="0"/>
              <wp:lineTo x="0" y="2234"/>
              <wp:lineTo x="0" y="19366"/>
              <wp:lineTo x="264" y="20855"/>
              <wp:lineTo x="8464" y="20855"/>
              <wp:lineTo x="21424" y="17131"/>
              <wp:lineTo x="21424" y="7448"/>
              <wp:lineTo x="8199" y="0"/>
              <wp:lineTo x="264" y="0"/>
            </wp:wrapPolygon>
          </wp:wrapTight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ivetti_2021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800D0" w:rsidRPr="00A00343" w:rsidRDefault="001800D0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1800D0" w:rsidRPr="00A00343" w:rsidRDefault="001800D0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323B25" w:rsidRPr="00A00343" w:rsidRDefault="00323B25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  <w:p w:rsidR="00323B25" w:rsidRPr="00A00343" w:rsidRDefault="00323B25" w:rsidP="00323B25">
    <w:pPr>
      <w:pStyle w:val="Intestazione"/>
      <w:spacing w:line="240" w:lineRule="exact"/>
      <w:rPr>
        <w:rFonts w:ascii="TIM Sans Light" w:hAnsi="TIM Sans Light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38F4"/>
    <w:multiLevelType w:val="hybridMultilevel"/>
    <w:tmpl w:val="3824480E"/>
    <w:lvl w:ilvl="0" w:tplc="CD3621EE">
      <w:start w:val="1"/>
      <w:numFmt w:val="bullet"/>
      <w:lvlText w:val="•"/>
      <w:lvlJc w:val="left"/>
      <w:pPr>
        <w:ind w:left="720" w:hanging="360"/>
      </w:pPr>
      <w:rPr>
        <w:rFonts w:ascii="TIM Sans Light" w:hAnsi="TIM Sans Light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7005F"/>
    <w:multiLevelType w:val="hybridMultilevel"/>
    <w:tmpl w:val="498E4F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40381"/>
    <w:multiLevelType w:val="hybridMultilevel"/>
    <w:tmpl w:val="18641718"/>
    <w:lvl w:ilvl="0" w:tplc="783862AC">
      <w:start w:val="1"/>
      <w:numFmt w:val="bullet"/>
      <w:lvlText w:val=""/>
      <w:lvlJc w:val="left"/>
      <w:pPr>
        <w:tabs>
          <w:tab w:val="num" w:pos="1250"/>
        </w:tabs>
        <w:ind w:left="125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13333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564779B"/>
    <w:multiLevelType w:val="hybridMultilevel"/>
    <w:tmpl w:val="715E8E56"/>
    <w:lvl w:ilvl="0" w:tplc="783862AC">
      <w:start w:val="1"/>
      <w:numFmt w:val="bullet"/>
      <w:lvlText w:val=""/>
      <w:lvlJc w:val="left"/>
      <w:pPr>
        <w:tabs>
          <w:tab w:val="num" w:pos="1250"/>
        </w:tabs>
        <w:ind w:left="125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3263F"/>
    <w:multiLevelType w:val="hybridMultilevel"/>
    <w:tmpl w:val="FA0AFB82"/>
    <w:lvl w:ilvl="0" w:tplc="79FA0406">
      <w:start w:val="1"/>
      <w:numFmt w:val="bullet"/>
      <w:lvlText w:val="•"/>
      <w:lvlJc w:val="left"/>
      <w:pPr>
        <w:ind w:left="720" w:hanging="360"/>
      </w:pPr>
      <w:rPr>
        <w:rFonts w:ascii="TIM Sans Light" w:hAnsi="TIM Sans Light" w:hint="default"/>
        <w:color w:val="0060A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56C75"/>
    <w:multiLevelType w:val="hybridMultilevel"/>
    <w:tmpl w:val="98E614DE"/>
    <w:lvl w:ilvl="0" w:tplc="783862AC">
      <w:start w:val="1"/>
      <w:numFmt w:val="bullet"/>
      <w:lvlText w:val=""/>
      <w:lvlJc w:val="left"/>
      <w:pPr>
        <w:tabs>
          <w:tab w:val="num" w:pos="1310"/>
        </w:tabs>
        <w:ind w:left="1310" w:hanging="170"/>
      </w:pPr>
      <w:rPr>
        <w:rFonts w:ascii="Webdings" w:hAnsi="Webdings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B2A665B"/>
    <w:multiLevelType w:val="multilevel"/>
    <w:tmpl w:val="71FC4538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saveSubset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194"/>
    <w:rsid w:val="00006292"/>
    <w:rsid w:val="00020604"/>
    <w:rsid w:val="00020FD7"/>
    <w:rsid w:val="00025C0C"/>
    <w:rsid w:val="00030988"/>
    <w:rsid w:val="00047EE8"/>
    <w:rsid w:val="0005120F"/>
    <w:rsid w:val="00053335"/>
    <w:rsid w:val="00054496"/>
    <w:rsid w:val="000563E9"/>
    <w:rsid w:val="000571FE"/>
    <w:rsid w:val="00057854"/>
    <w:rsid w:val="00057F74"/>
    <w:rsid w:val="0006142A"/>
    <w:rsid w:val="00067EDD"/>
    <w:rsid w:val="00082253"/>
    <w:rsid w:val="0009176C"/>
    <w:rsid w:val="000A01EE"/>
    <w:rsid w:val="000A5F86"/>
    <w:rsid w:val="000A7607"/>
    <w:rsid w:val="000C66C7"/>
    <w:rsid w:val="000D0468"/>
    <w:rsid w:val="000D0650"/>
    <w:rsid w:val="000E6C06"/>
    <w:rsid w:val="000F1BA2"/>
    <w:rsid w:val="000F60CD"/>
    <w:rsid w:val="000F7694"/>
    <w:rsid w:val="00105CF6"/>
    <w:rsid w:val="001115F6"/>
    <w:rsid w:val="00116596"/>
    <w:rsid w:val="00123817"/>
    <w:rsid w:val="00123C38"/>
    <w:rsid w:val="001246DF"/>
    <w:rsid w:val="00130C46"/>
    <w:rsid w:val="00130FAD"/>
    <w:rsid w:val="00131E5E"/>
    <w:rsid w:val="00137EB7"/>
    <w:rsid w:val="0014054D"/>
    <w:rsid w:val="0014070F"/>
    <w:rsid w:val="00142F9B"/>
    <w:rsid w:val="0014717D"/>
    <w:rsid w:val="0015536F"/>
    <w:rsid w:val="00160F36"/>
    <w:rsid w:val="00160FC0"/>
    <w:rsid w:val="0016600D"/>
    <w:rsid w:val="0017110D"/>
    <w:rsid w:val="00177397"/>
    <w:rsid w:val="001800D0"/>
    <w:rsid w:val="00182F93"/>
    <w:rsid w:val="001912AE"/>
    <w:rsid w:val="001965BA"/>
    <w:rsid w:val="001A2108"/>
    <w:rsid w:val="001A68EF"/>
    <w:rsid w:val="001B6B7F"/>
    <w:rsid w:val="001B7E59"/>
    <w:rsid w:val="001C04A5"/>
    <w:rsid w:val="001C18B8"/>
    <w:rsid w:val="001C356B"/>
    <w:rsid w:val="001C4EFB"/>
    <w:rsid w:val="001D054A"/>
    <w:rsid w:val="001D1A7F"/>
    <w:rsid w:val="001D2E82"/>
    <w:rsid w:val="001E1FDE"/>
    <w:rsid w:val="001E6EF4"/>
    <w:rsid w:val="001F2A95"/>
    <w:rsid w:val="00206603"/>
    <w:rsid w:val="002251CA"/>
    <w:rsid w:val="002278D5"/>
    <w:rsid w:val="00235B88"/>
    <w:rsid w:val="0024166E"/>
    <w:rsid w:val="00252005"/>
    <w:rsid w:val="00257B08"/>
    <w:rsid w:val="002639A5"/>
    <w:rsid w:val="00267CE4"/>
    <w:rsid w:val="00271836"/>
    <w:rsid w:val="00272EC9"/>
    <w:rsid w:val="00283C13"/>
    <w:rsid w:val="00295CD2"/>
    <w:rsid w:val="002A2FF7"/>
    <w:rsid w:val="002A33F6"/>
    <w:rsid w:val="002B06B5"/>
    <w:rsid w:val="002C40A4"/>
    <w:rsid w:val="002D1389"/>
    <w:rsid w:val="002D1550"/>
    <w:rsid w:val="002D27AD"/>
    <w:rsid w:val="002D4A00"/>
    <w:rsid w:val="002D600B"/>
    <w:rsid w:val="00303679"/>
    <w:rsid w:val="00306096"/>
    <w:rsid w:val="00311127"/>
    <w:rsid w:val="0031135E"/>
    <w:rsid w:val="00312FE7"/>
    <w:rsid w:val="00323B25"/>
    <w:rsid w:val="00330B4E"/>
    <w:rsid w:val="00336877"/>
    <w:rsid w:val="00351687"/>
    <w:rsid w:val="00362645"/>
    <w:rsid w:val="0036586E"/>
    <w:rsid w:val="00365A52"/>
    <w:rsid w:val="00392586"/>
    <w:rsid w:val="003A693F"/>
    <w:rsid w:val="003A768B"/>
    <w:rsid w:val="003C4467"/>
    <w:rsid w:val="003E5060"/>
    <w:rsid w:val="003F191A"/>
    <w:rsid w:val="003F7932"/>
    <w:rsid w:val="00402A91"/>
    <w:rsid w:val="00402E81"/>
    <w:rsid w:val="0041191C"/>
    <w:rsid w:val="00420E2D"/>
    <w:rsid w:val="00424A8A"/>
    <w:rsid w:val="004303E2"/>
    <w:rsid w:val="00431802"/>
    <w:rsid w:val="00436D4E"/>
    <w:rsid w:val="0044105F"/>
    <w:rsid w:val="00444B17"/>
    <w:rsid w:val="00490789"/>
    <w:rsid w:val="00491746"/>
    <w:rsid w:val="004C0B1B"/>
    <w:rsid w:val="004C3E7E"/>
    <w:rsid w:val="004C4799"/>
    <w:rsid w:val="004D2C2F"/>
    <w:rsid w:val="004E2940"/>
    <w:rsid w:val="004F692A"/>
    <w:rsid w:val="00500F46"/>
    <w:rsid w:val="00503FE6"/>
    <w:rsid w:val="00513C6E"/>
    <w:rsid w:val="005262F6"/>
    <w:rsid w:val="00530D04"/>
    <w:rsid w:val="00531F8B"/>
    <w:rsid w:val="00532EBE"/>
    <w:rsid w:val="00533436"/>
    <w:rsid w:val="00537F68"/>
    <w:rsid w:val="005419CE"/>
    <w:rsid w:val="0055504E"/>
    <w:rsid w:val="005624D8"/>
    <w:rsid w:val="005638AC"/>
    <w:rsid w:val="00564B4D"/>
    <w:rsid w:val="00566BDC"/>
    <w:rsid w:val="0057280E"/>
    <w:rsid w:val="00585C8D"/>
    <w:rsid w:val="005B4CE7"/>
    <w:rsid w:val="005B6B71"/>
    <w:rsid w:val="005C2FFA"/>
    <w:rsid w:val="005D0C7F"/>
    <w:rsid w:val="005D2935"/>
    <w:rsid w:val="005D3E62"/>
    <w:rsid w:val="005D772B"/>
    <w:rsid w:val="005E0BA9"/>
    <w:rsid w:val="005E4553"/>
    <w:rsid w:val="005E754D"/>
    <w:rsid w:val="00603D30"/>
    <w:rsid w:val="00612097"/>
    <w:rsid w:val="0063334C"/>
    <w:rsid w:val="0063699A"/>
    <w:rsid w:val="00645784"/>
    <w:rsid w:val="00655775"/>
    <w:rsid w:val="006600C4"/>
    <w:rsid w:val="00670824"/>
    <w:rsid w:val="006807FB"/>
    <w:rsid w:val="00692349"/>
    <w:rsid w:val="006A6496"/>
    <w:rsid w:val="006B342B"/>
    <w:rsid w:val="006C1607"/>
    <w:rsid w:val="006C25A5"/>
    <w:rsid w:val="006C5885"/>
    <w:rsid w:val="006D1650"/>
    <w:rsid w:val="006D5A5F"/>
    <w:rsid w:val="006D7DA0"/>
    <w:rsid w:val="006E089A"/>
    <w:rsid w:val="006F02A3"/>
    <w:rsid w:val="006F4842"/>
    <w:rsid w:val="00703E33"/>
    <w:rsid w:val="00711373"/>
    <w:rsid w:val="00711920"/>
    <w:rsid w:val="00717CF8"/>
    <w:rsid w:val="00725C0C"/>
    <w:rsid w:val="007478A5"/>
    <w:rsid w:val="00750F04"/>
    <w:rsid w:val="00770CAB"/>
    <w:rsid w:val="00775F75"/>
    <w:rsid w:val="007773C1"/>
    <w:rsid w:val="00781718"/>
    <w:rsid w:val="00791EFF"/>
    <w:rsid w:val="00794286"/>
    <w:rsid w:val="007952B5"/>
    <w:rsid w:val="007977EA"/>
    <w:rsid w:val="007A00FE"/>
    <w:rsid w:val="007A2B3A"/>
    <w:rsid w:val="007A5629"/>
    <w:rsid w:val="007C3FD7"/>
    <w:rsid w:val="007C5626"/>
    <w:rsid w:val="007C67D5"/>
    <w:rsid w:val="007C7FEB"/>
    <w:rsid w:val="007D08F9"/>
    <w:rsid w:val="007D21EB"/>
    <w:rsid w:val="007E008A"/>
    <w:rsid w:val="007E2E90"/>
    <w:rsid w:val="007F3200"/>
    <w:rsid w:val="00801F12"/>
    <w:rsid w:val="00802EDF"/>
    <w:rsid w:val="0080734C"/>
    <w:rsid w:val="00822E70"/>
    <w:rsid w:val="008238F2"/>
    <w:rsid w:val="00831274"/>
    <w:rsid w:val="00832414"/>
    <w:rsid w:val="00834645"/>
    <w:rsid w:val="00846F65"/>
    <w:rsid w:val="00847F6A"/>
    <w:rsid w:val="008500A5"/>
    <w:rsid w:val="008636B5"/>
    <w:rsid w:val="00872051"/>
    <w:rsid w:val="00872808"/>
    <w:rsid w:val="00882215"/>
    <w:rsid w:val="00896761"/>
    <w:rsid w:val="008B0E95"/>
    <w:rsid w:val="008B692C"/>
    <w:rsid w:val="008C4B23"/>
    <w:rsid w:val="008E1ADF"/>
    <w:rsid w:val="008F62E8"/>
    <w:rsid w:val="009151BE"/>
    <w:rsid w:val="00923112"/>
    <w:rsid w:val="00925339"/>
    <w:rsid w:val="009417DF"/>
    <w:rsid w:val="00943B66"/>
    <w:rsid w:val="00943DB4"/>
    <w:rsid w:val="00944BB5"/>
    <w:rsid w:val="00946012"/>
    <w:rsid w:val="009538A2"/>
    <w:rsid w:val="00960597"/>
    <w:rsid w:val="009644DA"/>
    <w:rsid w:val="00985750"/>
    <w:rsid w:val="009870DA"/>
    <w:rsid w:val="00987531"/>
    <w:rsid w:val="009A08E4"/>
    <w:rsid w:val="009A1AF1"/>
    <w:rsid w:val="009B2B90"/>
    <w:rsid w:val="009B7406"/>
    <w:rsid w:val="009C2E68"/>
    <w:rsid w:val="009C409B"/>
    <w:rsid w:val="009D0177"/>
    <w:rsid w:val="009D525E"/>
    <w:rsid w:val="009F0DBC"/>
    <w:rsid w:val="009F2806"/>
    <w:rsid w:val="009F4E04"/>
    <w:rsid w:val="00A00343"/>
    <w:rsid w:val="00A02979"/>
    <w:rsid w:val="00A02EF4"/>
    <w:rsid w:val="00A20831"/>
    <w:rsid w:val="00A221B9"/>
    <w:rsid w:val="00A223F4"/>
    <w:rsid w:val="00A2242D"/>
    <w:rsid w:val="00A26A9E"/>
    <w:rsid w:val="00A33177"/>
    <w:rsid w:val="00A42F5A"/>
    <w:rsid w:val="00A432D9"/>
    <w:rsid w:val="00A47D06"/>
    <w:rsid w:val="00A6642E"/>
    <w:rsid w:val="00A668A9"/>
    <w:rsid w:val="00A66903"/>
    <w:rsid w:val="00A711FA"/>
    <w:rsid w:val="00A76CCD"/>
    <w:rsid w:val="00A77C1D"/>
    <w:rsid w:val="00A82559"/>
    <w:rsid w:val="00A941AA"/>
    <w:rsid w:val="00AA2D63"/>
    <w:rsid w:val="00AA6ADD"/>
    <w:rsid w:val="00AB63F0"/>
    <w:rsid w:val="00AB7D37"/>
    <w:rsid w:val="00AC641B"/>
    <w:rsid w:val="00AD4800"/>
    <w:rsid w:val="00AE04D8"/>
    <w:rsid w:val="00AE369F"/>
    <w:rsid w:val="00AE6AE7"/>
    <w:rsid w:val="00AF4611"/>
    <w:rsid w:val="00B01AFE"/>
    <w:rsid w:val="00B11323"/>
    <w:rsid w:val="00B122D0"/>
    <w:rsid w:val="00B236AE"/>
    <w:rsid w:val="00B2533A"/>
    <w:rsid w:val="00B26431"/>
    <w:rsid w:val="00B273A9"/>
    <w:rsid w:val="00B32FAC"/>
    <w:rsid w:val="00B51B77"/>
    <w:rsid w:val="00B6058D"/>
    <w:rsid w:val="00B81C5D"/>
    <w:rsid w:val="00B8610A"/>
    <w:rsid w:val="00B86D40"/>
    <w:rsid w:val="00B97294"/>
    <w:rsid w:val="00BA15BC"/>
    <w:rsid w:val="00BA1B39"/>
    <w:rsid w:val="00BA349B"/>
    <w:rsid w:val="00BA4B54"/>
    <w:rsid w:val="00BA5886"/>
    <w:rsid w:val="00BC0252"/>
    <w:rsid w:val="00BC21E8"/>
    <w:rsid w:val="00BC65E6"/>
    <w:rsid w:val="00BE65B1"/>
    <w:rsid w:val="00BF3151"/>
    <w:rsid w:val="00BF31E0"/>
    <w:rsid w:val="00BF32B4"/>
    <w:rsid w:val="00BF376B"/>
    <w:rsid w:val="00C03B0D"/>
    <w:rsid w:val="00C07620"/>
    <w:rsid w:val="00C11314"/>
    <w:rsid w:val="00C16F2A"/>
    <w:rsid w:val="00C21D9D"/>
    <w:rsid w:val="00C2708E"/>
    <w:rsid w:val="00C317E0"/>
    <w:rsid w:val="00C349AE"/>
    <w:rsid w:val="00C40F96"/>
    <w:rsid w:val="00C44A82"/>
    <w:rsid w:val="00C50416"/>
    <w:rsid w:val="00C66A35"/>
    <w:rsid w:val="00CA02D2"/>
    <w:rsid w:val="00CA423B"/>
    <w:rsid w:val="00CB15DF"/>
    <w:rsid w:val="00CB35CB"/>
    <w:rsid w:val="00CB4593"/>
    <w:rsid w:val="00CB551B"/>
    <w:rsid w:val="00CD2410"/>
    <w:rsid w:val="00CE1C9C"/>
    <w:rsid w:val="00CE2CB8"/>
    <w:rsid w:val="00CE7463"/>
    <w:rsid w:val="00CF102F"/>
    <w:rsid w:val="00CF5C0B"/>
    <w:rsid w:val="00D11305"/>
    <w:rsid w:val="00D21013"/>
    <w:rsid w:val="00D22B6D"/>
    <w:rsid w:val="00D25BB3"/>
    <w:rsid w:val="00D308F3"/>
    <w:rsid w:val="00D3350C"/>
    <w:rsid w:val="00D40194"/>
    <w:rsid w:val="00D50385"/>
    <w:rsid w:val="00D632E3"/>
    <w:rsid w:val="00D64D55"/>
    <w:rsid w:val="00D72D34"/>
    <w:rsid w:val="00D7472B"/>
    <w:rsid w:val="00D7610F"/>
    <w:rsid w:val="00D91327"/>
    <w:rsid w:val="00D9312A"/>
    <w:rsid w:val="00D93694"/>
    <w:rsid w:val="00D94FB8"/>
    <w:rsid w:val="00DA058B"/>
    <w:rsid w:val="00DA394F"/>
    <w:rsid w:val="00DA55E1"/>
    <w:rsid w:val="00DA5AE3"/>
    <w:rsid w:val="00DA676B"/>
    <w:rsid w:val="00DC34F7"/>
    <w:rsid w:val="00DC6731"/>
    <w:rsid w:val="00DD10A4"/>
    <w:rsid w:val="00DE3EC8"/>
    <w:rsid w:val="00DF1AE2"/>
    <w:rsid w:val="00E00311"/>
    <w:rsid w:val="00E11034"/>
    <w:rsid w:val="00E12DE6"/>
    <w:rsid w:val="00E21767"/>
    <w:rsid w:val="00E25A9C"/>
    <w:rsid w:val="00E30F25"/>
    <w:rsid w:val="00E329EE"/>
    <w:rsid w:val="00E41D9E"/>
    <w:rsid w:val="00E5088E"/>
    <w:rsid w:val="00E524BC"/>
    <w:rsid w:val="00E536C9"/>
    <w:rsid w:val="00E56C9C"/>
    <w:rsid w:val="00E60219"/>
    <w:rsid w:val="00E622B8"/>
    <w:rsid w:val="00E7204B"/>
    <w:rsid w:val="00E90C40"/>
    <w:rsid w:val="00E93661"/>
    <w:rsid w:val="00E9368E"/>
    <w:rsid w:val="00EB2F0F"/>
    <w:rsid w:val="00EC0172"/>
    <w:rsid w:val="00EC4E6D"/>
    <w:rsid w:val="00EF08AB"/>
    <w:rsid w:val="00EF08B6"/>
    <w:rsid w:val="00EF2111"/>
    <w:rsid w:val="00EF2405"/>
    <w:rsid w:val="00EF5B2A"/>
    <w:rsid w:val="00EF5C5A"/>
    <w:rsid w:val="00F04E58"/>
    <w:rsid w:val="00F054B4"/>
    <w:rsid w:val="00F3086A"/>
    <w:rsid w:val="00F335EC"/>
    <w:rsid w:val="00F36FD6"/>
    <w:rsid w:val="00F41A1A"/>
    <w:rsid w:val="00F42205"/>
    <w:rsid w:val="00F4670B"/>
    <w:rsid w:val="00F51E7B"/>
    <w:rsid w:val="00F5274D"/>
    <w:rsid w:val="00F623F3"/>
    <w:rsid w:val="00F65989"/>
    <w:rsid w:val="00F666AC"/>
    <w:rsid w:val="00F706D1"/>
    <w:rsid w:val="00F74F4C"/>
    <w:rsid w:val="00F80102"/>
    <w:rsid w:val="00F81BBB"/>
    <w:rsid w:val="00F841F6"/>
    <w:rsid w:val="00F939A6"/>
    <w:rsid w:val="00FA0055"/>
    <w:rsid w:val="00FB08A8"/>
    <w:rsid w:val="00FB133A"/>
    <w:rsid w:val="00FB45E8"/>
    <w:rsid w:val="00FC1539"/>
    <w:rsid w:val="00FD034D"/>
    <w:rsid w:val="00FD2BB1"/>
    <w:rsid w:val="00FD32E3"/>
    <w:rsid w:val="00FD5A56"/>
    <w:rsid w:val="00FE0596"/>
    <w:rsid w:val="00FE4A3C"/>
    <w:rsid w:val="00FE59FF"/>
    <w:rsid w:val="00FE7124"/>
    <w:rsid w:val="00FF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0BA924"/>
  <w15:docId w15:val="{9B6E2E58-B8E2-4610-9B9C-8EA4755F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aliases w:val="t1"/>
    <w:basedOn w:val="Normale"/>
    <w:next w:val="Normale"/>
    <w:link w:val="Titolo1Carattere"/>
    <w:qFormat/>
    <w:rsid w:val="00271836"/>
    <w:pPr>
      <w:keepNext/>
      <w:numPr>
        <w:numId w:val="6"/>
      </w:numPr>
      <w:pBdr>
        <w:bottom w:val="single" w:sz="12" w:space="2" w:color="FF0000"/>
      </w:pBdr>
      <w:spacing w:before="360" w:after="120"/>
      <w:jc w:val="both"/>
      <w:outlineLvl w:val="0"/>
    </w:pPr>
    <w:rPr>
      <w:rFonts w:ascii="Franklin Gothic Book" w:hAnsi="Franklin Gothic Book"/>
      <w:b/>
      <w:bCs/>
      <w:color w:val="333333"/>
      <w:sz w:val="32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71836"/>
    <w:pPr>
      <w:keepNext/>
      <w:numPr>
        <w:ilvl w:val="1"/>
        <w:numId w:val="6"/>
      </w:numPr>
      <w:pBdr>
        <w:bottom w:val="dotted" w:sz="12" w:space="2" w:color="FF0000"/>
      </w:pBdr>
      <w:spacing w:before="240" w:after="120"/>
      <w:outlineLvl w:val="1"/>
    </w:pPr>
    <w:rPr>
      <w:rFonts w:ascii="Franklin Gothic Book" w:hAnsi="Franklin Gothic Book"/>
      <w:b/>
      <w:bCs/>
      <w:color w:val="333333"/>
      <w:sz w:val="28"/>
      <w:lang w:eastAsia="it-IT"/>
    </w:rPr>
  </w:style>
  <w:style w:type="paragraph" w:styleId="Titolo3">
    <w:name w:val="heading 3"/>
    <w:aliases w:val="§"/>
    <w:basedOn w:val="Normale"/>
    <w:next w:val="Normale"/>
    <w:link w:val="Titolo3Carattere"/>
    <w:qFormat/>
    <w:rsid w:val="00271836"/>
    <w:pPr>
      <w:keepNext/>
      <w:numPr>
        <w:ilvl w:val="2"/>
        <w:numId w:val="6"/>
      </w:numPr>
      <w:pBdr>
        <w:bottom w:val="single" w:sz="8" w:space="3" w:color="333333"/>
      </w:pBdr>
      <w:spacing w:before="120" w:after="60"/>
      <w:jc w:val="both"/>
      <w:outlineLvl w:val="2"/>
    </w:pPr>
    <w:rPr>
      <w:rFonts w:ascii="Franklin Gothic Book" w:hAnsi="Franklin Gothic Book"/>
      <w:b/>
      <w:color w:val="333333"/>
      <w:sz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271836"/>
    <w:pPr>
      <w:keepNext/>
      <w:numPr>
        <w:ilvl w:val="3"/>
        <w:numId w:val="6"/>
      </w:numPr>
      <w:pBdr>
        <w:bottom w:val="single" w:sz="8" w:space="1" w:color="auto"/>
      </w:pBdr>
      <w:spacing w:before="120" w:after="60"/>
      <w:jc w:val="both"/>
      <w:outlineLvl w:val="3"/>
    </w:pPr>
    <w:rPr>
      <w:rFonts w:ascii="Arial" w:hAnsi="Arial"/>
      <w:b/>
      <w:bCs/>
      <w:sz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271836"/>
    <w:pPr>
      <w:numPr>
        <w:ilvl w:val="4"/>
        <w:numId w:val="6"/>
      </w:numPr>
      <w:spacing w:before="240" w:after="60"/>
      <w:jc w:val="both"/>
      <w:outlineLvl w:val="4"/>
    </w:pPr>
    <w:rPr>
      <w:rFonts w:ascii="Franklin Gothic Book" w:hAnsi="Franklin Gothic Book"/>
      <w:sz w:val="2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271836"/>
    <w:pPr>
      <w:numPr>
        <w:ilvl w:val="5"/>
        <w:numId w:val="6"/>
      </w:numPr>
      <w:spacing w:before="240" w:after="60"/>
      <w:jc w:val="both"/>
      <w:outlineLvl w:val="5"/>
    </w:pPr>
    <w:rPr>
      <w:rFonts w:ascii="Franklin Gothic Book" w:hAnsi="Franklin Gothic Book"/>
      <w:i/>
      <w:sz w:val="22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271836"/>
    <w:pPr>
      <w:numPr>
        <w:ilvl w:val="6"/>
        <w:numId w:val="6"/>
      </w:numPr>
      <w:spacing w:before="240" w:after="60"/>
      <w:jc w:val="both"/>
      <w:outlineLvl w:val="6"/>
    </w:pPr>
    <w:rPr>
      <w:rFonts w:ascii="Arial" w:hAnsi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271836"/>
    <w:pPr>
      <w:numPr>
        <w:ilvl w:val="7"/>
        <w:numId w:val="6"/>
      </w:numPr>
      <w:spacing w:before="240" w:after="60"/>
      <w:jc w:val="both"/>
      <w:outlineLvl w:val="7"/>
    </w:pPr>
    <w:rPr>
      <w:rFonts w:ascii="Arial" w:hAnsi="Arial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271836"/>
    <w:pPr>
      <w:numPr>
        <w:ilvl w:val="8"/>
        <w:numId w:val="6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F62E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8F62E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323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irizzo">
    <w:name w:val="indirizzo"/>
    <w:basedOn w:val="Normale"/>
    <w:link w:val="indirizzoCarattere"/>
    <w:autoRedefine/>
    <w:rsid w:val="00054496"/>
    <w:pPr>
      <w:tabs>
        <w:tab w:val="left" w:pos="4536"/>
      </w:tabs>
      <w:spacing w:line="300" w:lineRule="atLeast"/>
      <w:ind w:left="5103" w:firstLine="709"/>
      <w:jc w:val="center"/>
    </w:pPr>
    <w:rPr>
      <w:rFonts w:ascii="Franklin Gothic Book" w:hAnsi="Franklin Gothic Book"/>
      <w:color w:val="000000"/>
      <w:sz w:val="22"/>
      <w:szCs w:val="20"/>
      <w:lang w:eastAsia="it-IT"/>
    </w:rPr>
  </w:style>
  <w:style w:type="character" w:customStyle="1" w:styleId="indirizzoCarattere">
    <w:name w:val="indirizzo Carattere"/>
    <w:link w:val="indirizzo"/>
    <w:rsid w:val="00054496"/>
    <w:rPr>
      <w:rFonts w:ascii="Franklin Gothic Book" w:hAnsi="Franklin Gothic Book"/>
      <w:color w:val="000000"/>
      <w:sz w:val="22"/>
    </w:rPr>
  </w:style>
  <w:style w:type="paragraph" w:customStyle="1" w:styleId="StileindirizzoAllineatoasinistraPrimariga0cm">
    <w:name w:val="Stile indirizzo + Allineato a sinistra Prima riga:  0 cm"/>
    <w:basedOn w:val="indirizzo"/>
    <w:autoRedefine/>
    <w:rsid w:val="00054496"/>
    <w:pPr>
      <w:widowControl w:val="0"/>
      <w:tabs>
        <w:tab w:val="clear" w:pos="4536"/>
        <w:tab w:val="left" w:pos="5040"/>
        <w:tab w:val="left" w:pos="5670"/>
      </w:tabs>
      <w:spacing w:line="280" w:lineRule="exact"/>
      <w:ind w:left="0" w:firstLine="0"/>
      <w:jc w:val="left"/>
    </w:pPr>
    <w:rPr>
      <w:rFonts w:ascii="Arial" w:eastAsia="Arial Unicode MS" w:hAnsi="Arial" w:cs="Arial"/>
      <w:i/>
      <w:sz w:val="21"/>
    </w:rPr>
  </w:style>
  <w:style w:type="paragraph" w:styleId="Testofumetto">
    <w:name w:val="Balloon Text"/>
    <w:basedOn w:val="Normale"/>
    <w:link w:val="TestofumettoCarattere"/>
    <w:rsid w:val="00AD4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D4800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CB15DF"/>
    <w:rPr>
      <w:color w:val="0000FF"/>
      <w:u w:val="single"/>
    </w:rPr>
  </w:style>
  <w:style w:type="character" w:customStyle="1" w:styleId="Titolo1Carattere">
    <w:name w:val="Titolo 1 Carattere"/>
    <w:aliases w:val="t1 Carattere"/>
    <w:basedOn w:val="Carpredefinitoparagrafo"/>
    <w:link w:val="Titolo1"/>
    <w:rsid w:val="00271836"/>
    <w:rPr>
      <w:rFonts w:ascii="Franklin Gothic Book" w:hAnsi="Franklin Gothic Book"/>
      <w:b/>
      <w:bCs/>
      <w:color w:val="333333"/>
      <w:sz w:val="32"/>
      <w:szCs w:val="24"/>
    </w:rPr>
  </w:style>
  <w:style w:type="character" w:customStyle="1" w:styleId="Titolo2Carattere">
    <w:name w:val="Titolo 2 Carattere"/>
    <w:basedOn w:val="Carpredefinitoparagrafo"/>
    <w:link w:val="Titolo2"/>
    <w:rsid w:val="00271836"/>
    <w:rPr>
      <w:rFonts w:ascii="Franklin Gothic Book" w:hAnsi="Franklin Gothic Book"/>
      <w:b/>
      <w:bCs/>
      <w:color w:val="333333"/>
      <w:sz w:val="28"/>
      <w:szCs w:val="24"/>
    </w:rPr>
  </w:style>
  <w:style w:type="character" w:customStyle="1" w:styleId="Titolo3Carattere">
    <w:name w:val="Titolo 3 Carattere"/>
    <w:aliases w:val="§ Carattere"/>
    <w:basedOn w:val="Carpredefinitoparagrafo"/>
    <w:link w:val="Titolo3"/>
    <w:rsid w:val="00271836"/>
    <w:rPr>
      <w:rFonts w:ascii="Franklin Gothic Book" w:hAnsi="Franklin Gothic Book"/>
      <w:b/>
      <w:color w:val="333333"/>
      <w:szCs w:val="24"/>
    </w:rPr>
  </w:style>
  <w:style w:type="character" w:customStyle="1" w:styleId="Titolo4Carattere">
    <w:name w:val="Titolo 4 Carattere"/>
    <w:basedOn w:val="Carpredefinitoparagrafo"/>
    <w:link w:val="Titolo4"/>
    <w:rsid w:val="00271836"/>
    <w:rPr>
      <w:rFonts w:ascii="Arial" w:hAnsi="Arial"/>
      <w:b/>
      <w:bCs/>
      <w:szCs w:val="24"/>
    </w:rPr>
  </w:style>
  <w:style w:type="character" w:customStyle="1" w:styleId="Titolo5Carattere">
    <w:name w:val="Titolo 5 Carattere"/>
    <w:basedOn w:val="Carpredefinitoparagrafo"/>
    <w:link w:val="Titolo5"/>
    <w:rsid w:val="00271836"/>
    <w:rPr>
      <w:rFonts w:ascii="Franklin Gothic Book" w:hAnsi="Franklin Gothic Book"/>
      <w:sz w:val="22"/>
    </w:rPr>
  </w:style>
  <w:style w:type="character" w:customStyle="1" w:styleId="Titolo6Carattere">
    <w:name w:val="Titolo 6 Carattere"/>
    <w:basedOn w:val="Carpredefinitoparagrafo"/>
    <w:link w:val="Titolo6"/>
    <w:rsid w:val="00271836"/>
    <w:rPr>
      <w:rFonts w:ascii="Franklin Gothic Book" w:hAnsi="Franklin Gothic Book"/>
      <w:i/>
      <w:sz w:val="22"/>
    </w:rPr>
  </w:style>
  <w:style w:type="character" w:customStyle="1" w:styleId="Titolo7Carattere">
    <w:name w:val="Titolo 7 Carattere"/>
    <w:basedOn w:val="Carpredefinitoparagrafo"/>
    <w:link w:val="Titolo7"/>
    <w:rsid w:val="00271836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rsid w:val="00271836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rsid w:val="00271836"/>
    <w:rPr>
      <w:rFonts w:ascii="Arial" w:hAnsi="Arial"/>
      <w:b/>
      <w:i/>
      <w:sz w:val="18"/>
    </w:rPr>
  </w:style>
  <w:style w:type="character" w:customStyle="1" w:styleId="PidipaginaCarattere">
    <w:name w:val="Piè di pagina Carattere"/>
    <w:basedOn w:val="Carpredefinitoparagrafo"/>
    <w:link w:val="Pidipagina"/>
    <w:rsid w:val="001D2E82"/>
    <w:rPr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40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5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7701937\Desktop\TIM%20Ventures_corr_ester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71674B07DED144B7F70674B78812F3" ma:contentTypeVersion="0" ma:contentTypeDescription="Creare un nuovo documento." ma:contentTypeScope="" ma:versionID="abac9d6dcb716be585804008e46cd60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2c2bff39701977361371fca1d1563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0E7B8-A51B-4FAB-AE16-B0CC8AB7B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1AB75-3C69-45CC-8793-E962C87B5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24653A-CE3A-40A6-A06F-005823BC18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174943-6A06-4DA4-95E3-EFBF0D955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 Ventures_corr_esterna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Testo</vt:lpstr>
    </vt:vector>
  </TitlesOfParts>
  <Company>IT Telecom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</dc:title>
  <dc:creator>Mureddu Eliana</dc:creator>
  <cp:lastModifiedBy>Daniela Naretto</cp:lastModifiedBy>
  <cp:revision>2</cp:revision>
  <cp:lastPrinted>2016-01-04T16:05:00Z</cp:lastPrinted>
  <dcterms:created xsi:type="dcterms:W3CDTF">2023-11-16T15:53:00Z</dcterms:created>
  <dcterms:modified xsi:type="dcterms:W3CDTF">2023-11-16T15:53:00Z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0x010100C771674B07DED144B7F70674B78812F3</vt:lpwstr>
  </property>
</Properties>
</file>